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D401" w14:textId="77777777" w:rsidR="005A1E5B" w:rsidRDefault="00C174E6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7BA37FF" wp14:editId="1E031F56">
                <wp:simplePos x="0" y="0"/>
                <wp:positionH relativeFrom="column">
                  <wp:posOffset>1533</wp:posOffset>
                </wp:positionH>
                <wp:positionV relativeFrom="paragraph">
                  <wp:posOffset>42932</wp:posOffset>
                </wp:positionV>
                <wp:extent cx="5524841" cy="770534"/>
                <wp:effectExtent l="0" t="0" r="0" b="0"/>
                <wp:wrapNone/>
                <wp:docPr id="1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841" cy="770534"/>
                          <a:chOff x="0" y="0"/>
                          <a:chExt cx="5524841" cy="770534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446049"/>
                            <a:ext cx="4590415" cy="324485"/>
                          </a:xfrm>
                          <a:prstGeom prst="rect">
                            <a:avLst/>
                          </a:prstGeom>
                          <a:solidFill>
                            <a:srgbClr val="0768A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 cmpd="sng">
                                <a:solidFill>
                                  <a:srgbClr val="F2F2F2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E79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1571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6340A" id="Grupp 1" o:spid="_x0000_s1026" style="position:absolute;margin-left:.1pt;margin-top:3.4pt;width:435.05pt;height:60.65pt;z-index:-251652096" coordsize="55248,7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6AAAAAFJnaHRsb25nAAAA+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DDUAAAABAAAAoAAAAKAAAAHgAAEs&#10;AAAADB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BAQEBAQEBAQEBAQEBAQECAgICAgICAgICAgMDAwMDAwMDAwMBAQEBAQEBAQEB&#10;AQICAQICAwMDAwMDAwMDAwMDAwMDAwMDAwMDAwMDAwMDAwMDAwMDAwMDAwMDAwMDAwMDAwMDA//A&#10;ABQIAPoA+gQBEQACEQEDEQEEEQD/3QAEACD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">
                <v:rect id="Rectangle 3" o:spid="_x0000_s1027" style="position:absolute;top:4460;width:4590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" fillcolor="#0768a9" stroked="f" strokecolor="#f2f2f2" strokeweight="3pt">
                  <v:shadow color="#1f4e79" opacity=".5" offset="1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8" type="#_x0000_t75" style="position:absolute;left:47615;width:76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71A7FD4E" w14:textId="77777777" w:rsidR="005A1E5B" w:rsidRDefault="005A1E5B"/>
    <w:p w14:paraId="54AD9C76" w14:textId="64A67981" w:rsidR="005A1E5B" w:rsidRDefault="00C174E6">
      <w:pPr>
        <w:pStyle w:val="Heading1"/>
      </w:pPr>
      <w:r>
        <w:t xml:space="preserve"> Koncern 20</w:t>
      </w:r>
      <w:r w:rsidR="00AE08C9">
        <w:t>22</w:t>
      </w:r>
      <w:r>
        <w:t>.</w:t>
      </w:r>
      <w:r w:rsidR="00AE08C9">
        <w:t>1</w:t>
      </w:r>
    </w:p>
    <w:p w14:paraId="23582FEA" w14:textId="77777777" w:rsidR="005A1E5B" w:rsidRDefault="005A1E5B"/>
    <w:p w14:paraId="0932DDB5" w14:textId="641F9105" w:rsidR="005A1E5B" w:rsidRDefault="00FF60A3">
      <w:pPr>
        <w:pStyle w:val="Heading3"/>
      </w:pPr>
      <w:r>
        <w:t>Thomas Jacobsson</w:t>
      </w:r>
      <w:r w:rsidR="00C174E6">
        <w:t xml:space="preserve"> – Produktchef </w:t>
      </w:r>
      <w:r>
        <w:t>Koncern</w:t>
      </w:r>
    </w:p>
    <w:p w14:paraId="7F7016FB" w14:textId="77777777" w:rsidR="005A1E5B" w:rsidRDefault="005A1E5B"/>
    <w:p w14:paraId="0A2E9E29" w14:textId="6CF8B045" w:rsidR="005A1E5B" w:rsidRDefault="00C174E6">
      <w:r>
        <w:t xml:space="preserve">Välkommen till en ny version av </w:t>
      </w:r>
      <w:r w:rsidR="00AE08C9">
        <w:t>Koncern</w:t>
      </w:r>
      <w:r w:rsidR="00E47DF3">
        <w:t>,</w:t>
      </w:r>
      <w:r w:rsidR="009E47DD">
        <w:t xml:space="preserve"> 2022.</w:t>
      </w:r>
      <w:r w:rsidR="00E47DF3">
        <w:t>1.</w:t>
      </w:r>
    </w:p>
    <w:p w14:paraId="397651DA" w14:textId="77777777" w:rsidR="005A1E5B" w:rsidRDefault="005A1E5B"/>
    <w:p w14:paraId="0B2EF290" w14:textId="0C3D536A" w:rsidR="005A1E5B" w:rsidRDefault="00C174E6">
      <w:r>
        <w:t>De viktigaste nyheterna i denna version är:</w:t>
      </w:r>
    </w:p>
    <w:p w14:paraId="62C409B9" w14:textId="6B702FAA" w:rsidR="00A3662E" w:rsidRDefault="00A3662E" w:rsidP="00A3662E">
      <w:pPr>
        <w:pStyle w:val="ListParagraph"/>
        <w:numPr>
          <w:ilvl w:val="0"/>
          <w:numId w:val="11"/>
        </w:numPr>
      </w:pPr>
      <w:r>
        <w:t>Uppdaterad licenshanterare</w:t>
      </w:r>
    </w:p>
    <w:p w14:paraId="24785564" w14:textId="2D4FA044" w:rsidR="00A3662E" w:rsidRDefault="00B17887" w:rsidP="00A3662E">
      <w:pPr>
        <w:pStyle w:val="ListParagraph"/>
        <w:numPr>
          <w:ilvl w:val="0"/>
          <w:numId w:val="11"/>
        </w:numPr>
      </w:pPr>
      <w:r>
        <w:t>Tekniska förbättringar</w:t>
      </w:r>
      <w:r w:rsidR="00FE1476">
        <w:t xml:space="preserve"> </w:t>
      </w:r>
    </w:p>
    <w:p w14:paraId="3BB02F32" w14:textId="7ACA06A7" w:rsidR="005A1E5B" w:rsidRDefault="00ED1569">
      <w:pPr>
        <w:pStyle w:val="ListParagraph"/>
        <w:numPr>
          <w:ilvl w:val="0"/>
          <w:numId w:val="11"/>
        </w:numPr>
      </w:pPr>
      <w:r>
        <w:t>Förbättrad</w:t>
      </w:r>
      <w:r w:rsidR="000C73B7">
        <w:t xml:space="preserve"> </w:t>
      </w:r>
      <w:proofErr w:type="gramStart"/>
      <w:r w:rsidR="000C73B7">
        <w:t>import underkoncern</w:t>
      </w:r>
      <w:proofErr w:type="gramEnd"/>
    </w:p>
    <w:p w14:paraId="710F6AA0" w14:textId="77777777" w:rsidR="005A1E5B" w:rsidRDefault="005A1E5B"/>
    <w:p w14:paraId="58A31EE8" w14:textId="7098270F" w:rsidR="005A1E5B" w:rsidRDefault="00C174E6">
      <w:r>
        <w:br w:type="page"/>
      </w:r>
    </w:p>
    <w:p w14:paraId="768E4DF6" w14:textId="77777777" w:rsidR="005A1E5B" w:rsidRDefault="00C174E6">
      <w:pPr>
        <w:pStyle w:val="Heading2"/>
      </w:pPr>
      <w:r>
        <w:lastRenderedPageBreak/>
        <w:t xml:space="preserve">Kontaktinformation </w:t>
      </w:r>
    </w:p>
    <w:p w14:paraId="4C51D3B9" w14:textId="77777777" w:rsidR="005A1E5B" w:rsidRDefault="00C174E6">
      <w:pPr>
        <w:pStyle w:val="Heading3"/>
      </w:pPr>
      <w:r>
        <w:t xml:space="preserve">Webbsupport och FAQ-listor </w:t>
      </w:r>
      <w:r>
        <w:tab/>
        <w:t>www.wolterskluwer.se/support</w:t>
      </w:r>
    </w:p>
    <w:p w14:paraId="7A3435B2" w14:textId="77777777" w:rsidR="005A1E5B" w:rsidRDefault="00C174E6">
      <w:pPr>
        <w:pStyle w:val="Heading3"/>
        <w:tabs>
          <w:tab w:val="left" w:pos="2835"/>
          <w:tab w:val="left" w:pos="3402"/>
          <w:tab w:val="left" w:pos="5670"/>
          <w:tab w:val="left" w:pos="6804"/>
        </w:tabs>
      </w:pPr>
      <w:r>
        <w:t>Support</w:t>
      </w:r>
      <w:r>
        <w:tab/>
      </w:r>
    </w:p>
    <w:p w14:paraId="3FFCF788" w14:textId="77777777" w:rsidR="005A1E5B" w:rsidRDefault="00C174E6">
      <w:r>
        <w:t>Teknik- och programrelaterad support</w:t>
      </w:r>
    </w:p>
    <w:p w14:paraId="66B0FEA3" w14:textId="77777777" w:rsidR="005A1E5B" w:rsidRDefault="001A0B3C">
      <w:pPr>
        <w:tabs>
          <w:tab w:val="left" w:pos="2835"/>
          <w:tab w:val="left" w:pos="3402"/>
          <w:tab w:val="left" w:pos="5670"/>
          <w:tab w:val="left" w:pos="6804"/>
        </w:tabs>
      </w:pPr>
      <w:hyperlink r:id="rId10" w:history="1">
        <w:r w:rsidR="00C174E6">
          <w:rPr>
            <w:rStyle w:val="Hyperlink"/>
          </w:rPr>
          <w:t>support@wolterskluwer.se</w:t>
        </w:r>
      </w:hyperlink>
      <w:r w:rsidR="00C174E6">
        <w:tab/>
      </w:r>
      <w:r w:rsidR="00C174E6">
        <w:tab/>
        <w:t xml:space="preserve">Tel 031-775 17 00 </w:t>
      </w:r>
      <w:r w:rsidR="00C174E6">
        <w:tab/>
      </w:r>
    </w:p>
    <w:p w14:paraId="2F259213" w14:textId="77777777" w:rsidR="005A1E5B" w:rsidRDefault="00C174E6">
      <w:pPr>
        <w:pStyle w:val="Heading3"/>
        <w:tabs>
          <w:tab w:val="left" w:pos="2835"/>
          <w:tab w:val="left" w:pos="3402"/>
          <w:tab w:val="left" w:pos="6804"/>
        </w:tabs>
      </w:pPr>
      <w:r>
        <w:t>Kundservice</w:t>
      </w:r>
    </w:p>
    <w:p w14:paraId="4F61BB18" w14:textId="77777777" w:rsidR="005A1E5B" w:rsidRDefault="00C174E6">
      <w:pPr>
        <w:tabs>
          <w:tab w:val="left" w:pos="2835"/>
          <w:tab w:val="left" w:pos="3402"/>
          <w:tab w:val="left" w:pos="5670"/>
          <w:tab w:val="left" w:pos="6804"/>
        </w:tabs>
      </w:pPr>
      <w:r>
        <w:t xml:space="preserve">Frågor angående ditt abonnemang, priser, licenser, nybeställningar, ändring av abonnemang, adressändring med mera. </w:t>
      </w:r>
    </w:p>
    <w:p w14:paraId="7353598A" w14:textId="77777777" w:rsidR="005A1E5B" w:rsidRDefault="001A0B3C">
      <w:pPr>
        <w:tabs>
          <w:tab w:val="left" w:pos="2835"/>
          <w:tab w:val="left" w:pos="3402"/>
          <w:tab w:val="left" w:pos="5670"/>
          <w:tab w:val="left" w:pos="6804"/>
        </w:tabs>
      </w:pPr>
      <w:hyperlink r:id="rId11" w:history="1">
        <w:r w:rsidR="00C174E6">
          <w:rPr>
            <w:rStyle w:val="Hyperlink"/>
          </w:rPr>
          <w:t>kundservice@wolterskluwer.se</w:t>
        </w:r>
      </w:hyperlink>
      <w:r w:rsidR="00C174E6">
        <w:tab/>
      </w:r>
      <w:r w:rsidR="00C174E6">
        <w:tab/>
        <w:t xml:space="preserve">Tel 031-775 17 00 </w:t>
      </w:r>
      <w:r w:rsidR="00C174E6">
        <w:tab/>
        <w:t xml:space="preserve"> </w:t>
      </w:r>
    </w:p>
    <w:p w14:paraId="5F9EEA75" w14:textId="77777777" w:rsidR="005A1E5B" w:rsidRDefault="00C174E6">
      <w:pPr>
        <w:pStyle w:val="Heading3"/>
        <w:tabs>
          <w:tab w:val="left" w:pos="2835"/>
          <w:tab w:val="left" w:pos="3402"/>
          <w:tab w:val="left" w:pos="6804"/>
        </w:tabs>
      </w:pPr>
      <w:r>
        <w:t>Säljare</w:t>
      </w:r>
    </w:p>
    <w:p w14:paraId="6E9576EC" w14:textId="77777777" w:rsidR="005A1E5B" w:rsidRDefault="00C174E6">
      <w:pPr>
        <w:tabs>
          <w:tab w:val="left" w:pos="2835"/>
          <w:tab w:val="left" w:pos="3402"/>
          <w:tab w:val="left" w:pos="5670"/>
          <w:tab w:val="left" w:pos="6804"/>
        </w:tabs>
      </w:pPr>
      <w:r>
        <w:t xml:space="preserve">För mer information om våra produkter inom skatt och ekonomi, förmånspaket, utbildningar </w:t>
      </w:r>
      <w:proofErr w:type="gramStart"/>
      <w:r>
        <w:t>etc.</w:t>
      </w:r>
      <w:proofErr w:type="gramEnd"/>
      <w:r>
        <w:t xml:space="preserve"> </w:t>
      </w:r>
    </w:p>
    <w:p w14:paraId="77003591" w14:textId="77777777" w:rsidR="005A1E5B" w:rsidRDefault="001A0B3C">
      <w:pPr>
        <w:tabs>
          <w:tab w:val="left" w:pos="2835"/>
          <w:tab w:val="left" w:pos="3402"/>
          <w:tab w:val="left" w:pos="5670"/>
          <w:tab w:val="left" w:pos="6804"/>
        </w:tabs>
      </w:pPr>
      <w:hyperlink r:id="rId12" w:history="1">
        <w:r w:rsidR="00C174E6">
          <w:rPr>
            <w:rStyle w:val="Hyperlink"/>
          </w:rPr>
          <w:t>salj@wolterskluwer.se</w:t>
        </w:r>
      </w:hyperlink>
      <w:r w:rsidR="00C174E6">
        <w:tab/>
      </w:r>
      <w:r w:rsidR="00C174E6">
        <w:tab/>
        <w:t>Tel 031-775 17 00</w:t>
      </w:r>
      <w:r w:rsidR="00C174E6">
        <w:tab/>
        <w:t xml:space="preserve"> </w:t>
      </w:r>
    </w:p>
    <w:p w14:paraId="5E13E300" w14:textId="77777777" w:rsidR="005A1E5B" w:rsidRDefault="005A1E5B">
      <w:pPr>
        <w:tabs>
          <w:tab w:val="left" w:pos="2835"/>
          <w:tab w:val="left" w:pos="3402"/>
          <w:tab w:val="left" w:pos="6804"/>
        </w:tabs>
      </w:pPr>
    </w:p>
    <w:p w14:paraId="3BF8636C" w14:textId="77777777" w:rsidR="005A1E5B" w:rsidRDefault="005A1E5B">
      <w:pPr>
        <w:tabs>
          <w:tab w:val="left" w:pos="2835"/>
          <w:tab w:val="left" w:pos="3402"/>
          <w:tab w:val="left" w:pos="5670"/>
          <w:tab w:val="left" w:pos="6804"/>
        </w:tabs>
      </w:pPr>
    </w:p>
    <w:p w14:paraId="430AF9B4" w14:textId="77777777" w:rsidR="005A1E5B" w:rsidRDefault="005A1E5B">
      <w:pPr>
        <w:tabs>
          <w:tab w:val="left" w:pos="2835"/>
          <w:tab w:val="left" w:pos="3402"/>
          <w:tab w:val="left" w:pos="6804"/>
        </w:tabs>
      </w:pPr>
    </w:p>
    <w:p w14:paraId="171A5592" w14:textId="77777777" w:rsidR="005A1E5B" w:rsidRDefault="005A1E5B"/>
    <w:p w14:paraId="68517A15" w14:textId="77777777" w:rsidR="005A1E5B" w:rsidRDefault="005A1E5B">
      <w:pPr>
        <w:tabs>
          <w:tab w:val="left" w:pos="2835"/>
          <w:tab w:val="left" w:pos="3402"/>
          <w:tab w:val="left" w:pos="5670"/>
          <w:tab w:val="left" w:pos="6804"/>
        </w:tabs>
      </w:pPr>
    </w:p>
    <w:p w14:paraId="18C572BD" w14:textId="77777777" w:rsidR="005A1E5B" w:rsidRDefault="005A1E5B">
      <w:pPr>
        <w:tabs>
          <w:tab w:val="left" w:pos="2835"/>
          <w:tab w:val="left" w:pos="3402"/>
          <w:tab w:val="left" w:pos="6804"/>
        </w:tabs>
      </w:pPr>
    </w:p>
    <w:p w14:paraId="69CF80D8" w14:textId="77777777" w:rsidR="005A1E5B" w:rsidRDefault="005A1E5B"/>
    <w:p w14:paraId="588EC38C" w14:textId="77777777" w:rsidR="005A1E5B" w:rsidRDefault="005A1E5B"/>
    <w:p w14:paraId="77F0ACF8" w14:textId="77777777" w:rsidR="005A1E5B" w:rsidRDefault="005A1E5B"/>
    <w:p w14:paraId="6728A180" w14:textId="77777777" w:rsidR="005A1E5B" w:rsidRDefault="005A1E5B"/>
    <w:p w14:paraId="1CC88BA3" w14:textId="77777777" w:rsidR="005A1E5B" w:rsidRDefault="005A1E5B">
      <w:bookmarkStart w:id="0" w:name="Skriv"/>
      <w:bookmarkEnd w:id="0"/>
    </w:p>
    <w:p w14:paraId="54A1A16A" w14:textId="77777777" w:rsidR="005A1E5B" w:rsidRDefault="00C174E6">
      <w:r>
        <w:fldChar w:fldCharType="begin"/>
      </w:r>
      <w:r>
        <w:instrText xml:space="preserve"> USERADDRESS   \* MERGEFORMAT </w:instrText>
      </w:r>
      <w:r>
        <w:fldChar w:fldCharType="end"/>
      </w:r>
    </w:p>
    <w:sectPr w:rsidR="005A1E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268" w:right="964" w:bottom="794" w:left="1701" w:header="720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D3518" w14:textId="77777777" w:rsidR="00AD699B" w:rsidRDefault="00AD699B">
      <w:r>
        <w:separator/>
      </w:r>
    </w:p>
  </w:endnote>
  <w:endnote w:type="continuationSeparator" w:id="0">
    <w:p w14:paraId="2B261E1A" w14:textId="77777777" w:rsidR="00AD699B" w:rsidRDefault="00AD6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0775" w14:textId="77777777" w:rsidR="00C174E6" w:rsidRDefault="00C174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19127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61A0813" w14:textId="77777777" w:rsidR="005A1E5B" w:rsidRDefault="00C174E6">
            <w:pPr>
              <w:pStyle w:val="Footer"/>
              <w:jc w:val="right"/>
            </w:pPr>
            <w:r>
              <w:t xml:space="preserve">Sida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B49A37" w14:textId="77777777" w:rsidR="005A1E5B" w:rsidRDefault="005A1E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7BFE" w14:textId="77777777" w:rsidR="005A1E5B" w:rsidRDefault="00C174E6">
    <w:pPr>
      <w:pStyle w:val="Footer"/>
    </w:pPr>
    <w:r>
      <w:rPr>
        <w:b/>
      </w:rPr>
      <w:t>Norstedts Juridik AB</w:t>
    </w:r>
    <w:r>
      <w:t xml:space="preserve"> Amerikaskjulet, 414 63 Göteborg </w:t>
    </w:r>
    <w:r>
      <w:sym w:font="Symbol" w:char="F0B7"/>
    </w:r>
    <w:r>
      <w:t xml:space="preserve"> Tel </w:t>
    </w:r>
    <w:proofErr w:type="gramStart"/>
    <w:r>
      <w:t>031.775</w:t>
    </w:r>
    <w:proofErr w:type="gramEnd"/>
    <w:r>
      <w:t xml:space="preserve"> 17 00 </w:t>
    </w:r>
    <w:r>
      <w:sym w:font="Symbol" w:char="F0B7"/>
    </w:r>
    <w:r>
      <w:t>Fax 031-775 17 99</w:t>
    </w:r>
    <w:r>
      <w:br/>
      <w:t xml:space="preserve">E-post: kundservice.njab@liber.se </w:t>
    </w:r>
    <w:r>
      <w:sym w:font="Symbol" w:char="F0B7"/>
    </w:r>
    <w:r>
      <w:t xml:space="preserve"> Internet: www.njab.se </w:t>
    </w:r>
    <w:r>
      <w:sym w:font="Symbol" w:char="F0B7"/>
    </w:r>
    <w:r>
      <w:t xml:space="preserve"> Säte: Stockholm </w:t>
    </w:r>
    <w:r>
      <w:sym w:font="Symbol" w:char="F0B7"/>
    </w:r>
    <w:r>
      <w:t xml:space="preserve"> Organisationsnummer: 556226-6097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D79A4" w14:textId="77777777" w:rsidR="00AD699B" w:rsidRDefault="00AD699B">
      <w:r>
        <w:separator/>
      </w:r>
    </w:p>
  </w:footnote>
  <w:footnote w:type="continuationSeparator" w:id="0">
    <w:p w14:paraId="616DB9EB" w14:textId="77777777" w:rsidR="00AD699B" w:rsidRDefault="00AD6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8989" w14:textId="77777777" w:rsidR="00C174E6" w:rsidRDefault="00C174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029A" w14:textId="77777777" w:rsidR="005A1E5B" w:rsidRDefault="00C174E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A7B497" wp14:editId="7EC7C0CB">
          <wp:simplePos x="0" y="0"/>
          <wp:positionH relativeFrom="column">
            <wp:posOffset>-965200</wp:posOffset>
          </wp:positionH>
          <wp:positionV relativeFrom="paragraph">
            <wp:posOffset>-304800</wp:posOffset>
          </wp:positionV>
          <wp:extent cx="2315210" cy="623570"/>
          <wp:effectExtent l="0" t="0" r="0" b="0"/>
          <wp:wrapSquare wrapText="bothSides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K_H_01_Pos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1521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6CE6" w14:textId="77777777" w:rsidR="005A1E5B" w:rsidRDefault="00C174E6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0" wp14:anchorId="503C37F0" wp14:editId="313AC655">
          <wp:simplePos x="0" y="0"/>
          <wp:positionH relativeFrom="page">
            <wp:posOffset>172720</wp:posOffset>
          </wp:positionH>
          <wp:positionV relativeFrom="page">
            <wp:posOffset>3810</wp:posOffset>
          </wp:positionV>
          <wp:extent cx="7560310" cy="1226820"/>
          <wp:effectExtent l="0" t="0" r="2540" b="0"/>
          <wp:wrapNone/>
          <wp:docPr id="2" name="Bild 2" descr="032-0017_Brevpapp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32-0017_Brevpapp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6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2C844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66C6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1A3F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DC81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8842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0F1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AC10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EADB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AA73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E0F0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A0D35AC"/>
    <w:multiLevelType w:val="hybridMultilevel"/>
    <w:tmpl w:val="6A6AC420"/>
    <w:lvl w:ilvl="0" w:tplc="041D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29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DD"/>
    <w:rsid w:val="00051DD8"/>
    <w:rsid w:val="000C73B7"/>
    <w:rsid w:val="001A0B3C"/>
    <w:rsid w:val="001D0A5A"/>
    <w:rsid w:val="00283BC3"/>
    <w:rsid w:val="002C37A9"/>
    <w:rsid w:val="00394B3E"/>
    <w:rsid w:val="004F45DD"/>
    <w:rsid w:val="00546194"/>
    <w:rsid w:val="005A1E5B"/>
    <w:rsid w:val="005C3351"/>
    <w:rsid w:val="00625D2E"/>
    <w:rsid w:val="008650A2"/>
    <w:rsid w:val="00937B1A"/>
    <w:rsid w:val="009E47DD"/>
    <w:rsid w:val="00A315D8"/>
    <w:rsid w:val="00A3662E"/>
    <w:rsid w:val="00A853D0"/>
    <w:rsid w:val="00AD699B"/>
    <w:rsid w:val="00AE08C9"/>
    <w:rsid w:val="00B17887"/>
    <w:rsid w:val="00C174E6"/>
    <w:rsid w:val="00D56978"/>
    <w:rsid w:val="00E47DF3"/>
    <w:rsid w:val="00ED1569"/>
    <w:rsid w:val="00FA1A20"/>
    <w:rsid w:val="00FE1476"/>
    <w:rsid w:val="00FF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4F179AF"/>
  <w14:defaultImageDpi w14:val="300"/>
  <w15:docId w15:val="{5B5012F2-D676-404D-BF1F-DB4E224B9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autoRedefine/>
    <w:qFormat/>
    <w:pPr>
      <w:keepNext/>
      <w:spacing w:before="240" w:after="20"/>
      <w:outlineLvl w:val="0"/>
    </w:pPr>
    <w:rPr>
      <w:rFonts w:asciiTheme="majorHAnsi" w:hAnsiTheme="majorHAnsi" w:cs="Arial"/>
      <w:b/>
      <w:bCs/>
      <w:color w:val="FFFFFF" w:themeColor="background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pPr>
      <w:keepNext/>
      <w:tabs>
        <w:tab w:val="left" w:pos="1861"/>
      </w:tabs>
      <w:spacing w:before="240" w:after="60"/>
      <w:outlineLvl w:val="1"/>
    </w:pPr>
    <w:rPr>
      <w:rFonts w:asciiTheme="majorHAnsi" w:hAnsiTheme="majorHAnsi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pPr>
      <w:keepNext/>
      <w:spacing w:before="240" w:after="60"/>
      <w:outlineLvl w:val="2"/>
    </w:pPr>
    <w:rPr>
      <w:rFonts w:asciiTheme="majorHAnsi" w:hAnsiTheme="majorHAnsi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">
    <w:name w:val="F"/>
    <w:basedOn w:val="FF"/>
    <w:autoRedefine/>
    <w:pPr>
      <w:spacing w:after="240"/>
    </w:pPr>
    <w:rPr>
      <w:b w:val="0"/>
    </w:rPr>
  </w:style>
  <w:style w:type="paragraph" w:customStyle="1" w:styleId="FF">
    <w:name w:val="FF"/>
    <w:basedOn w:val="Normal"/>
    <w:next w:val="F"/>
    <w:autoRedefine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205"/>
        <w:tab w:val="left" w:pos="10772"/>
        <w:tab w:val="left" w:pos="11339"/>
      </w:tabs>
      <w:spacing w:before="1" w:line="220" w:lineRule="exact"/>
      <w:ind w:left="284" w:right="284"/>
    </w:pPr>
    <w:rPr>
      <w:rFonts w:asciiTheme="majorHAnsi" w:hAnsiTheme="majorHAnsi" w:cs="Arial"/>
      <w:b/>
      <w:bCs/>
      <w:sz w:val="18"/>
      <w:szCs w:val="18"/>
    </w:rPr>
  </w:style>
  <w:style w:type="paragraph" w:customStyle="1" w:styleId="Normal-2">
    <w:name w:val="Normal-2"/>
    <w:basedOn w:val="Normal"/>
    <w:autoRedefine/>
    <w:pPr>
      <w:ind w:firstLine="170"/>
    </w:pPr>
    <w:rPr>
      <w:rFonts w:cs="Trebuchet MS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hAnsiTheme="minorHAnsi"/>
      <w:sz w:val="22"/>
    </w:rPr>
  </w:style>
  <w:style w:type="paragraph" w:styleId="ListParagraph">
    <w:name w:val="List Paragraph"/>
    <w:basedOn w:val="Normal"/>
    <w:uiPriority w:val="72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Pr>
      <w:rFonts w:asciiTheme="majorHAnsi" w:hAnsiTheme="majorHAnsi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Theme="majorHAnsi" w:hAnsiTheme="majorHAnsi" w:cs="Arial"/>
      <w:b/>
      <w:bCs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0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lj.ta@wolterskluwer.s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ndservice@wolterskluwer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upport@wolterskluwer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Se\NJ\BU_Finance\2019\Mallar%20versionsbrev\Versionsbrev\Versionsbrev%20Koncern%202019_ny1904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3C005-D665-47EC-80BC-38D905FCE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Versionsbrev Koncern 2019_ny1904</Template>
  <TotalTime>8</TotalTime>
  <Pages>2</Pages>
  <Words>81</Words>
  <Characters>844</Characters>
  <Application>Microsoft Office Word</Application>
  <DocSecurity>4</DocSecurity>
  <Lines>7</Lines>
  <Paragraphs>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Versionsbrev Wolters Kluwer</vt:lpstr>
      <vt:lpstr>Versionsbrev Wolters Kluwer</vt:lpstr>
      <vt:lpstr>Brevmall NJ</vt:lpstr>
    </vt:vector>
  </TitlesOfParts>
  <Company>Wolters Kluwer Sverige AB</Company>
  <LinksUpToDate>false</LinksUpToDate>
  <CharactersWithSpaces>924</CharactersWithSpaces>
  <SharedDoc>false</SharedDoc>
  <HLinks>
    <vt:vector size="12" baseType="variant">
      <vt:variant>
        <vt:i4>8060987</vt:i4>
      </vt:variant>
      <vt:variant>
        <vt:i4>-1</vt:i4>
      </vt:variant>
      <vt:variant>
        <vt:i4>2050</vt:i4>
      </vt:variant>
      <vt:variant>
        <vt:i4>1</vt:i4>
      </vt:variant>
      <vt:variant>
        <vt:lpwstr>032-0017_Brevpapper</vt:lpwstr>
      </vt:variant>
      <vt:variant>
        <vt:lpwstr/>
      </vt:variant>
      <vt:variant>
        <vt:i4>7012365</vt:i4>
      </vt:variant>
      <vt:variant>
        <vt:i4>-1</vt:i4>
      </vt:variant>
      <vt:variant>
        <vt:i4>2053</vt:i4>
      </vt:variant>
      <vt:variant>
        <vt:i4>1</vt:i4>
      </vt:variant>
      <vt:variant>
        <vt:lpwstr>WKhuvud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Versionsbrev Wolters Kluwer</dc:title>
  <dc:subject/>
  <dc:creator>Jacobsson, Thomas</dc:creator>
  <cp:keywords/>
  <dc:description>Brevmall med logga, liknande befintligt papper</dc:description>
  <cp:lastModifiedBy>Nielsen, Aurora</cp:lastModifiedBy>
  <cp:revision>2</cp:revision>
  <cp:lastPrinted>2022-02-23T12:32:00Z</cp:lastPrinted>
  <dcterms:created xsi:type="dcterms:W3CDTF">2022-03-02T14:36:00Z</dcterms:created>
  <dcterms:modified xsi:type="dcterms:W3CDTF">2022-03-02T14:36:00Z</dcterms:modified>
  <cp:category>Mallar</cp:category>
</cp:coreProperties>
</file>